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3E99F" w14:textId="36B7AB31" w:rsidR="00B41EFB" w:rsidRPr="00CE344D" w:rsidRDefault="1789165B" w:rsidP="00CE344D">
      <w:pPr>
        <w:jc w:val="center"/>
        <w:rPr>
          <w:rFonts w:ascii="PT Sans" w:hAnsi="PT Sans"/>
          <w:sz w:val="40"/>
          <w:szCs w:val="40"/>
        </w:rPr>
      </w:pPr>
      <w:r w:rsidRPr="1789165B">
        <w:rPr>
          <w:rFonts w:ascii="PT Sans" w:hAnsi="PT Sans"/>
          <w:b/>
          <w:bCs/>
          <w:sz w:val="40"/>
          <w:szCs w:val="40"/>
        </w:rPr>
        <w:t>Job Title</w:t>
      </w:r>
      <w:r w:rsidRPr="1789165B">
        <w:rPr>
          <w:rFonts w:ascii="PT Sans" w:hAnsi="PT Sans"/>
          <w:sz w:val="40"/>
          <w:szCs w:val="40"/>
        </w:rPr>
        <w:t xml:space="preserve">: </w:t>
      </w:r>
      <w:r w:rsidR="007C327D">
        <w:rPr>
          <w:rFonts w:ascii="PT Sans" w:hAnsi="PT Sans"/>
          <w:sz w:val="40"/>
          <w:szCs w:val="40"/>
        </w:rPr>
        <w:t>Database and Website Specialist (Part-time)</w:t>
      </w:r>
    </w:p>
    <w:p w14:paraId="38B63B99" w14:textId="04564C08" w:rsidR="00CE344D" w:rsidRPr="00CE344D" w:rsidRDefault="006549F1" w:rsidP="00CE344D">
      <w:pPr>
        <w:jc w:val="center"/>
        <w:rPr>
          <w:rFonts w:ascii="PT Sans" w:hAnsi="PT Sans"/>
          <w:sz w:val="32"/>
          <w:szCs w:val="32"/>
        </w:rPr>
      </w:pPr>
      <w:r w:rsidRPr="00CE344D">
        <w:rPr>
          <w:rFonts w:ascii="PT Sans" w:hAnsi="PT Sans"/>
          <w:b/>
          <w:bCs/>
          <w:sz w:val="32"/>
          <w:szCs w:val="32"/>
        </w:rPr>
        <w:t>Organization</w:t>
      </w:r>
      <w:r w:rsidR="00CE344D" w:rsidRPr="00CE344D">
        <w:rPr>
          <w:rFonts w:ascii="PT Sans" w:hAnsi="PT Sans"/>
          <w:b/>
          <w:bCs/>
          <w:sz w:val="32"/>
          <w:szCs w:val="32"/>
        </w:rPr>
        <w:t xml:space="preserve"> Type</w:t>
      </w:r>
      <w:r w:rsidR="008948F0">
        <w:rPr>
          <w:rFonts w:ascii="PT Sans" w:hAnsi="PT Sans"/>
          <w:b/>
          <w:bCs/>
          <w:sz w:val="32"/>
          <w:szCs w:val="32"/>
        </w:rPr>
        <w:t xml:space="preserve"> &amp; Size</w:t>
      </w:r>
      <w:r w:rsidRPr="00CE344D">
        <w:rPr>
          <w:rFonts w:ascii="PT Sans" w:hAnsi="PT Sans"/>
          <w:sz w:val="32"/>
          <w:szCs w:val="32"/>
        </w:rPr>
        <w:t>: Foundation</w:t>
      </w:r>
      <w:r w:rsidR="00BB5EDD">
        <w:rPr>
          <w:rFonts w:ascii="PT Sans" w:hAnsi="PT Sans"/>
          <w:sz w:val="32"/>
          <w:szCs w:val="32"/>
        </w:rPr>
        <w:t>,</w:t>
      </w:r>
      <w:r w:rsidRPr="00CE344D">
        <w:rPr>
          <w:rFonts w:ascii="PT Sans" w:hAnsi="PT Sans"/>
          <w:sz w:val="32"/>
          <w:szCs w:val="32"/>
        </w:rPr>
        <w:t xml:space="preserve"> Med</w:t>
      </w:r>
      <w:r w:rsidR="00BB5EDD">
        <w:rPr>
          <w:rFonts w:ascii="PT Sans" w:hAnsi="PT Sans"/>
          <w:sz w:val="32"/>
          <w:szCs w:val="32"/>
        </w:rPr>
        <w:t>ium</w:t>
      </w:r>
    </w:p>
    <w:p w14:paraId="42193752" w14:textId="10213C9B" w:rsidR="00CE344D" w:rsidRPr="00CE344D" w:rsidRDefault="00CE344D" w:rsidP="00CE344D">
      <w:pPr>
        <w:jc w:val="center"/>
        <w:rPr>
          <w:rFonts w:ascii="PT Sans" w:hAnsi="PT Sans"/>
          <w:sz w:val="32"/>
          <w:szCs w:val="32"/>
        </w:rPr>
      </w:pPr>
      <w:r w:rsidRPr="00CE344D">
        <w:rPr>
          <w:rFonts w:ascii="PT Sans" w:hAnsi="PT Sans"/>
          <w:b/>
          <w:bCs/>
          <w:sz w:val="32"/>
          <w:szCs w:val="32"/>
        </w:rPr>
        <w:t>Reports To</w:t>
      </w:r>
      <w:r w:rsidRPr="00CE344D">
        <w:rPr>
          <w:rFonts w:ascii="PT Sans" w:hAnsi="PT Sans"/>
          <w:sz w:val="32"/>
          <w:szCs w:val="32"/>
        </w:rPr>
        <w:t xml:space="preserve">: </w:t>
      </w:r>
      <w:r w:rsidR="007C327D">
        <w:rPr>
          <w:rFonts w:ascii="PT Sans" w:hAnsi="PT Sans"/>
          <w:sz w:val="32"/>
          <w:szCs w:val="32"/>
        </w:rPr>
        <w:t>Communications Director</w:t>
      </w:r>
    </w:p>
    <w:p w14:paraId="5C6C1D5A" w14:textId="23625302" w:rsidR="00CE344D" w:rsidRDefault="00CE344D" w:rsidP="00CE344D">
      <w:pPr>
        <w:jc w:val="center"/>
        <w:rPr>
          <w:rFonts w:ascii="PT Sans" w:hAnsi="PT Sans"/>
          <w:sz w:val="32"/>
          <w:szCs w:val="32"/>
        </w:rPr>
      </w:pPr>
      <w:r w:rsidRPr="00CE344D">
        <w:rPr>
          <w:rFonts w:ascii="PT Sans" w:hAnsi="PT Sans"/>
          <w:b/>
          <w:bCs/>
          <w:sz w:val="32"/>
          <w:szCs w:val="32"/>
        </w:rPr>
        <w:t>Department/Team</w:t>
      </w:r>
      <w:r w:rsidRPr="00CE344D">
        <w:rPr>
          <w:rFonts w:ascii="PT Sans" w:hAnsi="PT Sans"/>
          <w:sz w:val="32"/>
          <w:szCs w:val="32"/>
        </w:rPr>
        <w:t>: Other</w:t>
      </w:r>
    </w:p>
    <w:p w14:paraId="3AAEFA5C" w14:textId="4AD5FAC9" w:rsidR="00CE344D" w:rsidRPr="00CE344D" w:rsidRDefault="1789165B" w:rsidP="06312CE4">
      <w:pPr>
        <w:jc w:val="center"/>
      </w:pPr>
      <w:r w:rsidRPr="1789165B">
        <w:rPr>
          <w:rFonts w:ascii="PT Sans" w:hAnsi="PT Sans"/>
          <w:b/>
          <w:bCs/>
          <w:sz w:val="32"/>
          <w:szCs w:val="32"/>
        </w:rPr>
        <w:t>Salary Range</w:t>
      </w:r>
      <w:r w:rsidRPr="1789165B">
        <w:rPr>
          <w:rFonts w:ascii="PT Sans" w:hAnsi="PT Sans"/>
          <w:sz w:val="32"/>
          <w:szCs w:val="32"/>
        </w:rPr>
        <w:t>: $</w:t>
      </w:r>
      <w:r w:rsidR="007C327D">
        <w:rPr>
          <w:rFonts w:ascii="PT Sans" w:hAnsi="PT Sans"/>
          <w:sz w:val="32"/>
          <w:szCs w:val="32"/>
        </w:rPr>
        <w:t>52</w:t>
      </w:r>
      <w:r w:rsidRPr="1789165B">
        <w:rPr>
          <w:rFonts w:ascii="PT Sans" w:hAnsi="PT Sans"/>
          <w:sz w:val="32"/>
          <w:szCs w:val="32"/>
        </w:rPr>
        <w:t>k to $</w:t>
      </w:r>
      <w:r w:rsidR="007C327D">
        <w:rPr>
          <w:rFonts w:ascii="PT Sans" w:hAnsi="PT Sans"/>
          <w:sz w:val="32"/>
          <w:szCs w:val="32"/>
        </w:rPr>
        <w:t>94</w:t>
      </w:r>
      <w:r w:rsidRPr="1789165B">
        <w:rPr>
          <w:rFonts w:ascii="PT Sans" w:hAnsi="PT Sans"/>
          <w:sz w:val="32"/>
          <w:szCs w:val="32"/>
        </w:rPr>
        <w:t xml:space="preserve">k </w:t>
      </w:r>
    </w:p>
    <w:p w14:paraId="65C76E24" w14:textId="77777777" w:rsidR="006549F1" w:rsidRDefault="006549F1"/>
    <w:p w14:paraId="2ED9494D" w14:textId="77777777" w:rsidR="006549F1" w:rsidRDefault="006549F1">
      <w:pPr>
        <w:rPr>
          <w:rFonts w:ascii="PT Sans" w:hAnsi="PT Sans"/>
          <w:i/>
          <w:iCs/>
        </w:rPr>
      </w:pPr>
      <w:r w:rsidRPr="00CE344D">
        <w:rPr>
          <w:rFonts w:ascii="PT Sans" w:hAnsi="PT Sans"/>
          <w:i/>
          <w:iCs/>
        </w:rPr>
        <w:t xml:space="preserve">This job description was provided by a member of the Technology Association of Grantmakers (TAG) and has been anonymized. Learn more about TAG at </w:t>
      </w:r>
      <w:hyperlink r:id="rId7" w:history="1">
        <w:r w:rsidRPr="00CE344D">
          <w:rPr>
            <w:rStyle w:val="Hyperlink"/>
            <w:rFonts w:ascii="PT Sans" w:hAnsi="PT Sans"/>
            <w:i/>
            <w:iCs/>
          </w:rPr>
          <w:t>tagtech.org</w:t>
        </w:r>
      </w:hyperlink>
      <w:r w:rsidRPr="00CE344D">
        <w:rPr>
          <w:rFonts w:ascii="PT Sans" w:hAnsi="PT Sans"/>
          <w:i/>
          <w:iCs/>
        </w:rPr>
        <w:t>.</w:t>
      </w:r>
    </w:p>
    <w:p w14:paraId="60DDC9DD" w14:textId="77777777" w:rsidR="00CE344D" w:rsidRDefault="00CE344D">
      <w:pPr>
        <w:rPr>
          <w:rFonts w:ascii="PT Sans" w:hAnsi="PT Sans"/>
          <w:i/>
          <w:iCs/>
        </w:rPr>
      </w:pPr>
    </w:p>
    <w:p w14:paraId="37961AA6" w14:textId="77777777" w:rsidR="00D84FF9" w:rsidRDefault="00D84FF9">
      <w:pPr>
        <w:rPr>
          <w:rFonts w:ascii="PT Sans" w:hAnsi="PT Sans"/>
        </w:rPr>
      </w:pPr>
      <w:r w:rsidRPr="00D84FF9">
        <w:rPr>
          <w:rFonts w:ascii="PT Sans" w:hAnsi="PT Sans"/>
          <w:b/>
          <w:bCs/>
        </w:rPr>
        <w:t>Key Responsibilities or Duties</w:t>
      </w:r>
      <w:r>
        <w:rPr>
          <w:rFonts w:ascii="PT Sans" w:hAnsi="PT Sans"/>
        </w:rPr>
        <w:t>:</w:t>
      </w:r>
    </w:p>
    <w:p w14:paraId="00E666AB" w14:textId="77777777" w:rsidR="007C327D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  <w:b/>
          <w:bCs/>
        </w:rPr>
        <w:t xml:space="preserve">Database Management: </w:t>
      </w:r>
      <w:r w:rsidRPr="007C327D">
        <w:rPr>
          <w:rFonts w:ascii="PT Sans" w:hAnsi="PT Sans"/>
        </w:rPr>
        <w:t xml:space="preserve">Serve as the primary staff member and contact responsible for all database-related communications, functional operations, and system maintenance. Lead data integrations and import/exports. Improve organization operations and processes through system automation and workflows. Adapt CRM to organizational needs by adding fields/tables/ templates, creating custom views and reports, and query development. Review user-submitted data, quality control, </w:t>
      </w:r>
      <w:proofErr w:type="gramStart"/>
      <w:r w:rsidRPr="007C327D">
        <w:rPr>
          <w:rFonts w:ascii="PT Sans" w:hAnsi="PT Sans"/>
        </w:rPr>
        <w:t>reporting</w:t>
      </w:r>
      <w:proofErr w:type="gramEnd"/>
      <w:r w:rsidRPr="007C327D">
        <w:rPr>
          <w:rFonts w:ascii="PT Sans" w:hAnsi="PT Sans"/>
        </w:rPr>
        <w:t xml:space="preserve"> and audits. Responsible for the maintenance and quality control of the database; conducts periodic audits to ensure integrity. </w:t>
      </w:r>
    </w:p>
    <w:p w14:paraId="1AD16D59" w14:textId="77777777" w:rsidR="007C327D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  <w:b/>
          <w:bCs/>
        </w:rPr>
        <w:t xml:space="preserve">Website Management: </w:t>
      </w:r>
      <w:r w:rsidRPr="007C327D">
        <w:rPr>
          <w:rFonts w:ascii="PT Sans" w:hAnsi="PT Sans"/>
        </w:rPr>
        <w:t xml:space="preserve">Make visual, functional, and content changes to the website. Approve user-submitted content. Troubleshoot and solve issues, monitor analytics, report on web stats. Serve as liaison between IT partners, establishing beneficial integrations and ensuring smooth platform updates and changes. </w:t>
      </w:r>
    </w:p>
    <w:p w14:paraId="416BA725" w14:textId="77777777" w:rsidR="007C327D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  <w:b/>
          <w:bCs/>
        </w:rPr>
        <w:t xml:space="preserve">Administrative Support: </w:t>
      </w:r>
      <w:r w:rsidRPr="007C327D">
        <w:rPr>
          <w:rFonts w:ascii="PT Sans" w:hAnsi="PT Sans"/>
        </w:rPr>
        <w:t xml:space="preserve">Train administrative team on technical aspects of the database, CMS, e-mail inboxes, mass communication software, and other tools. Identify and implement efficiency/automation of routine administrative tasks. Produce graphics as needed for board and staff. Provide technical support.to administrative staff, program and executive teams, and staff committees. </w:t>
      </w:r>
    </w:p>
    <w:p w14:paraId="4E98ED13" w14:textId="7449771E" w:rsidR="007C327D" w:rsidRPr="007C327D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  <w:b/>
          <w:bCs/>
        </w:rPr>
        <w:t>Event Technology &amp; Support</w:t>
      </w:r>
      <w:r w:rsidRPr="007C327D">
        <w:rPr>
          <w:rFonts w:ascii="PT Sans" w:hAnsi="PT Sans"/>
        </w:rPr>
        <w:t xml:space="preserve">: Assist with configuration and training on webinar platforms. Assist constituents with technical issues. Create the mobile app and/or conference technology/ platforms and provide on-site A/V support. Audio and video post-production. </w:t>
      </w:r>
    </w:p>
    <w:p w14:paraId="69B7E3EB" w14:textId="77777777" w:rsidR="00D84FF9" w:rsidRDefault="00D84FF9" w:rsidP="00D84FF9">
      <w:pPr>
        <w:rPr>
          <w:rFonts w:ascii="PT Sans" w:hAnsi="PT Sans"/>
        </w:rPr>
      </w:pPr>
    </w:p>
    <w:p w14:paraId="5A8D6DB5" w14:textId="77777777" w:rsidR="007C327D" w:rsidRDefault="007C327D">
      <w:pPr>
        <w:rPr>
          <w:rFonts w:ascii="PT Sans" w:hAnsi="PT Sans"/>
          <w:b/>
          <w:bCs/>
        </w:rPr>
      </w:pPr>
      <w:r>
        <w:rPr>
          <w:rFonts w:ascii="PT Sans" w:hAnsi="PT Sans"/>
          <w:b/>
          <w:bCs/>
        </w:rPr>
        <w:br w:type="page"/>
      </w:r>
    </w:p>
    <w:p w14:paraId="4EAF9D1D" w14:textId="155E37C0" w:rsidR="00D84FF9" w:rsidRDefault="00D84FF9" w:rsidP="00D84FF9">
      <w:pPr>
        <w:rPr>
          <w:rFonts w:ascii="PT Sans" w:hAnsi="PT Sans"/>
        </w:rPr>
      </w:pPr>
      <w:r w:rsidRPr="00D84FF9">
        <w:rPr>
          <w:rFonts w:ascii="PT Sans" w:hAnsi="PT Sans"/>
          <w:b/>
          <w:bCs/>
        </w:rPr>
        <w:lastRenderedPageBreak/>
        <w:t>Education &amp; Experience Requirements</w:t>
      </w:r>
      <w:r>
        <w:rPr>
          <w:rFonts w:ascii="PT Sans" w:hAnsi="PT Sans"/>
        </w:rPr>
        <w:t>:</w:t>
      </w:r>
    </w:p>
    <w:p w14:paraId="7C86F379" w14:textId="64761531" w:rsidR="007C327D" w:rsidRPr="007C327D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</w:rPr>
        <w:t xml:space="preserve">High School diploma or equivalent </w:t>
      </w:r>
    </w:p>
    <w:p w14:paraId="60376928" w14:textId="795D6C9B" w:rsidR="007C327D" w:rsidRPr="007C327D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</w:rPr>
        <w:t xml:space="preserve">5 or more years of relevant database and website management experience </w:t>
      </w:r>
    </w:p>
    <w:p w14:paraId="48CA1BA4" w14:textId="2AA600E6" w:rsidR="007C327D" w:rsidRPr="007C327D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</w:rPr>
        <w:t xml:space="preserve">Excellent analytic and problem-solving skills </w:t>
      </w:r>
    </w:p>
    <w:p w14:paraId="123DC4C5" w14:textId="6CFD6E73" w:rsidR="00D84FF9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</w:rPr>
        <w:t xml:space="preserve">Familiarity with Microsoft Dynamics CRM (including module navigation, query development, and/or other CRM SQL-based environment) and WordPress (or other CMSs). Proficiency in Microsoft Office. </w:t>
      </w:r>
    </w:p>
    <w:p w14:paraId="420D8400" w14:textId="77777777" w:rsidR="007C327D" w:rsidRPr="007C327D" w:rsidRDefault="007C327D" w:rsidP="007C327D">
      <w:pPr>
        <w:rPr>
          <w:rFonts w:ascii="PT Sans" w:hAnsi="PT Sans"/>
        </w:rPr>
      </w:pPr>
    </w:p>
    <w:p w14:paraId="66B27D3A" w14:textId="77777777" w:rsidR="00D84FF9" w:rsidRDefault="00D84FF9" w:rsidP="00D84FF9">
      <w:pPr>
        <w:rPr>
          <w:rFonts w:ascii="PT Sans" w:hAnsi="PT Sans"/>
        </w:rPr>
      </w:pPr>
      <w:r w:rsidRPr="00D84FF9">
        <w:rPr>
          <w:rFonts w:ascii="PT Sans" w:hAnsi="PT Sans"/>
          <w:b/>
          <w:bCs/>
        </w:rPr>
        <w:t>Certifications</w:t>
      </w:r>
      <w:r>
        <w:rPr>
          <w:rFonts w:ascii="PT Sans" w:hAnsi="PT Sans"/>
        </w:rPr>
        <w:t>:</w:t>
      </w:r>
    </w:p>
    <w:p w14:paraId="687AF4BB" w14:textId="6E82397F" w:rsidR="00D84FF9" w:rsidRDefault="007C327D" w:rsidP="00D84FF9">
      <w:pPr>
        <w:rPr>
          <w:rFonts w:ascii="PT Sans" w:hAnsi="PT Sans"/>
        </w:rPr>
      </w:pPr>
      <w:r>
        <w:rPr>
          <w:rFonts w:ascii="PT Sans" w:hAnsi="PT Sans"/>
        </w:rPr>
        <w:t>N/A</w:t>
      </w:r>
    </w:p>
    <w:p w14:paraId="500BA1E5" w14:textId="77777777" w:rsidR="00D84FF9" w:rsidRDefault="00D84FF9" w:rsidP="00D84FF9">
      <w:pPr>
        <w:rPr>
          <w:rFonts w:ascii="PT Sans" w:hAnsi="PT Sans"/>
        </w:rPr>
      </w:pPr>
    </w:p>
    <w:p w14:paraId="694EA09C" w14:textId="77777777" w:rsidR="00D84FF9" w:rsidRDefault="00D84FF9" w:rsidP="00D84FF9">
      <w:pPr>
        <w:rPr>
          <w:rFonts w:ascii="PT Sans" w:hAnsi="PT Sans"/>
        </w:rPr>
      </w:pPr>
      <w:r w:rsidRPr="00D84FF9">
        <w:rPr>
          <w:rFonts w:ascii="PT Sans" w:hAnsi="PT Sans"/>
          <w:b/>
          <w:bCs/>
        </w:rPr>
        <w:t>Physical Demands &amp; Work Environment</w:t>
      </w:r>
      <w:r>
        <w:rPr>
          <w:rFonts w:ascii="PT Sans" w:hAnsi="PT Sans"/>
        </w:rPr>
        <w:t xml:space="preserve">: </w:t>
      </w:r>
    </w:p>
    <w:p w14:paraId="2BCA97E1" w14:textId="77777777" w:rsidR="007C327D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</w:rPr>
        <w:t xml:space="preserve">The physical demands described here are representative of those that must be met by an employee to successfully perform the essential functions of this job. </w:t>
      </w:r>
    </w:p>
    <w:p w14:paraId="77616FFA" w14:textId="30D66417" w:rsidR="00D84FF9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</w:rPr>
        <w:t>While performing the duties of this job, the employee is regularly required to talk or hear. The employee frequently is required to stand; walk; use hands to finger, handle or feel; and reach with hands and arms, bend, and lift items up to 20 pounds.</w:t>
      </w:r>
    </w:p>
    <w:p w14:paraId="690E3C11" w14:textId="0124DE55" w:rsidR="007C327D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</w:rPr>
        <w:t>To accomplish this job successfully, an individual must be able to perform, with or without reason-able accommodation, each essential function satisfactorily. Reasonable accommodations may be made to help enable qualified individuals with disabilities to perform the essential functions.</w:t>
      </w:r>
    </w:p>
    <w:p w14:paraId="370945BF" w14:textId="78208571" w:rsidR="007C327D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</w:rPr>
        <w:t>This job operates in a professional office environment. On occasion this position may work off-site at events. This role routinely uses standard office equipment such as computers, phones, photocopiers, and filing systems.</w:t>
      </w:r>
    </w:p>
    <w:p w14:paraId="15888636" w14:textId="5FBEB9C7" w:rsidR="007C327D" w:rsidRPr="007C327D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</w:rPr>
        <w:t xml:space="preserve">The standard GIH work hours are 9:00 a.m. to 5:00 p.m. Monday through Friday. This part-time position is expected to establish a regular work schedule, within the standard work week, in conjunction with management. Occasional evening and weekend work may be required as job duties demand. </w:t>
      </w:r>
    </w:p>
    <w:p w14:paraId="1ADB49FE" w14:textId="31919258" w:rsidR="007C327D" w:rsidRPr="007C327D" w:rsidRDefault="007C327D" w:rsidP="007C327D">
      <w:pPr>
        <w:pStyle w:val="ListParagraph"/>
        <w:numPr>
          <w:ilvl w:val="0"/>
          <w:numId w:val="1"/>
        </w:numPr>
        <w:spacing w:line="276" w:lineRule="auto"/>
        <w:rPr>
          <w:rFonts w:ascii="PT Sans" w:hAnsi="PT Sans"/>
        </w:rPr>
      </w:pPr>
      <w:r w:rsidRPr="007C327D">
        <w:rPr>
          <w:rFonts w:ascii="PT Sans" w:hAnsi="PT Sans"/>
        </w:rPr>
        <w:t>Some travel is expected for this position.</w:t>
      </w:r>
    </w:p>
    <w:p w14:paraId="7011BFAE" w14:textId="77777777" w:rsidR="00CE344D" w:rsidRDefault="00CE344D">
      <w:pPr>
        <w:rPr>
          <w:rFonts w:ascii="PT Sans" w:hAnsi="PT Sans"/>
          <w:i/>
          <w:iCs/>
        </w:rPr>
      </w:pPr>
    </w:p>
    <w:p w14:paraId="73F36BC5" w14:textId="77777777" w:rsidR="00CE344D" w:rsidRPr="00CE344D" w:rsidRDefault="00CE344D">
      <w:pPr>
        <w:rPr>
          <w:rFonts w:ascii="PT Sans" w:hAnsi="PT Sans"/>
          <w:i/>
          <w:iCs/>
        </w:rPr>
      </w:pPr>
    </w:p>
    <w:p w14:paraId="5C7A649E" w14:textId="77777777" w:rsidR="00CE344D" w:rsidRDefault="00CE344D">
      <w:pPr>
        <w:rPr>
          <w:i/>
          <w:iCs/>
        </w:rPr>
      </w:pPr>
    </w:p>
    <w:p w14:paraId="5E72EB92" w14:textId="77777777" w:rsidR="00CE344D" w:rsidRPr="006549F1" w:rsidRDefault="00CE344D">
      <w:pPr>
        <w:rPr>
          <w:i/>
          <w:iCs/>
        </w:rPr>
      </w:pPr>
    </w:p>
    <w:sectPr w:rsidR="00CE344D" w:rsidRPr="006549F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1BBEB" w14:textId="77777777" w:rsidR="00474659" w:rsidRDefault="00474659" w:rsidP="006549F1">
      <w:r>
        <w:separator/>
      </w:r>
    </w:p>
  </w:endnote>
  <w:endnote w:type="continuationSeparator" w:id="0">
    <w:p w14:paraId="01B014B1" w14:textId="77777777" w:rsidR="00474659" w:rsidRDefault="00474659" w:rsidP="0065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789165B" w14:paraId="3DFF74A5" w14:textId="77777777" w:rsidTr="1789165B">
      <w:trPr>
        <w:trHeight w:val="300"/>
      </w:trPr>
      <w:tc>
        <w:tcPr>
          <w:tcW w:w="3120" w:type="dxa"/>
        </w:tcPr>
        <w:p w14:paraId="3C4BB9A5" w14:textId="77777777" w:rsidR="1789165B" w:rsidRDefault="1789165B" w:rsidP="1789165B">
          <w:pPr>
            <w:pStyle w:val="Header"/>
            <w:ind w:left="-115"/>
          </w:pPr>
        </w:p>
      </w:tc>
      <w:tc>
        <w:tcPr>
          <w:tcW w:w="3120" w:type="dxa"/>
        </w:tcPr>
        <w:p w14:paraId="401DD080" w14:textId="77777777" w:rsidR="1789165B" w:rsidRDefault="1789165B" w:rsidP="1789165B">
          <w:pPr>
            <w:pStyle w:val="Header"/>
            <w:jc w:val="center"/>
          </w:pPr>
          <w:r w:rsidRPr="1789165B">
            <w:rPr>
              <w:rFonts w:ascii="PT Sans" w:eastAsia="PT Sans" w:hAnsi="PT Sans" w:cs="PT Sans"/>
            </w:rPr>
            <w:fldChar w:fldCharType="begin"/>
          </w:r>
          <w:r>
            <w:instrText>PAGE</w:instrText>
          </w:r>
          <w:r w:rsidRPr="1789165B">
            <w:fldChar w:fldCharType="separate"/>
          </w:r>
          <w:r w:rsidR="00B93508">
            <w:rPr>
              <w:noProof/>
            </w:rPr>
            <w:t>1</w:t>
          </w:r>
          <w:r w:rsidRPr="1789165B">
            <w:rPr>
              <w:rFonts w:ascii="PT Sans" w:eastAsia="PT Sans" w:hAnsi="PT Sans" w:cs="PT Sans"/>
            </w:rPr>
            <w:fldChar w:fldCharType="end"/>
          </w:r>
        </w:p>
      </w:tc>
      <w:tc>
        <w:tcPr>
          <w:tcW w:w="3120" w:type="dxa"/>
        </w:tcPr>
        <w:p w14:paraId="52D48502" w14:textId="77777777" w:rsidR="1789165B" w:rsidRDefault="1789165B" w:rsidP="1789165B">
          <w:pPr>
            <w:pStyle w:val="Header"/>
            <w:ind w:right="-115"/>
            <w:jc w:val="right"/>
          </w:pPr>
        </w:p>
      </w:tc>
    </w:tr>
  </w:tbl>
  <w:p w14:paraId="0C2AAC65" w14:textId="77777777" w:rsidR="1789165B" w:rsidRDefault="1789165B" w:rsidP="178916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F0B9B" w14:textId="77777777" w:rsidR="00474659" w:rsidRDefault="00474659" w:rsidP="006549F1">
      <w:r>
        <w:separator/>
      </w:r>
    </w:p>
  </w:footnote>
  <w:footnote w:type="continuationSeparator" w:id="0">
    <w:p w14:paraId="6526DE85" w14:textId="77777777" w:rsidR="00474659" w:rsidRDefault="00474659" w:rsidP="00654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5BC29" w14:textId="77777777" w:rsidR="006549F1" w:rsidRDefault="006549F1" w:rsidP="006549F1">
    <w:pPr>
      <w:pStyle w:val="Header"/>
      <w:jc w:val="center"/>
    </w:pPr>
    <w:r>
      <w:rPr>
        <w:noProof/>
      </w:rPr>
      <w:drawing>
        <wp:inline distT="0" distB="0" distL="0" distR="0" wp14:anchorId="571F73AF" wp14:editId="6CA5F0E4">
          <wp:extent cx="2699238" cy="911858"/>
          <wp:effectExtent l="0" t="0" r="0" b="0"/>
          <wp:docPr id="113027988" name="Picture 1" descr="A picture containing symbol, graphics, fon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27988" name="Picture 1" descr="A picture containing symbol, graphics, font,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6790" cy="927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F05647" w14:textId="77777777" w:rsidR="006549F1" w:rsidRDefault="006549F1" w:rsidP="006549F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658C"/>
    <w:multiLevelType w:val="hybridMultilevel"/>
    <w:tmpl w:val="69160CDE"/>
    <w:lvl w:ilvl="0" w:tplc="EF7CED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049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27D"/>
    <w:rsid w:val="00120D37"/>
    <w:rsid w:val="003835D8"/>
    <w:rsid w:val="003D2D6F"/>
    <w:rsid w:val="00474659"/>
    <w:rsid w:val="004A3131"/>
    <w:rsid w:val="005E166E"/>
    <w:rsid w:val="006549F1"/>
    <w:rsid w:val="007C327D"/>
    <w:rsid w:val="008948F0"/>
    <w:rsid w:val="008D277B"/>
    <w:rsid w:val="008D2854"/>
    <w:rsid w:val="00A450FB"/>
    <w:rsid w:val="00B41EFB"/>
    <w:rsid w:val="00B93508"/>
    <w:rsid w:val="00BB5EDD"/>
    <w:rsid w:val="00CE344D"/>
    <w:rsid w:val="00D47145"/>
    <w:rsid w:val="00D84FF9"/>
    <w:rsid w:val="06312CE4"/>
    <w:rsid w:val="1789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E7634C"/>
  <w15:chartTrackingRefBased/>
  <w15:docId w15:val="{4C1CAEFA-EC67-6245-AE7C-7030DDB9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49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9F1"/>
  </w:style>
  <w:style w:type="paragraph" w:styleId="Footer">
    <w:name w:val="footer"/>
    <w:basedOn w:val="Normal"/>
    <w:link w:val="FooterChar"/>
    <w:uiPriority w:val="99"/>
    <w:unhideWhenUsed/>
    <w:rsid w:val="006549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49F1"/>
  </w:style>
  <w:style w:type="paragraph" w:styleId="Title">
    <w:name w:val="Title"/>
    <w:basedOn w:val="Normal"/>
    <w:next w:val="Normal"/>
    <w:link w:val="TitleChar"/>
    <w:uiPriority w:val="10"/>
    <w:qFormat/>
    <w:rsid w:val="006549F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CE34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4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344D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C3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agtech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oziegbuonu/Downloads/TAG-JD-Template%20(5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TAG-JD-Template (5).dotx</Template>
  <TotalTime>7</TotalTime>
  <Pages>2</Pages>
  <Words>550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Gozi Egbuonu</dc:creator>
  <cp:keywords/>
  <dc:description/>
  <cp:lastModifiedBy>Gozi  Egbuonu</cp:lastModifiedBy>
  <cp:revision>1</cp:revision>
  <dcterms:created xsi:type="dcterms:W3CDTF">2023-10-12T13:44:00Z</dcterms:created>
  <dcterms:modified xsi:type="dcterms:W3CDTF">2023-10-12T14:00:00Z</dcterms:modified>
</cp:coreProperties>
</file>